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DA0" w:rsidRPr="00372DA0" w:rsidRDefault="00372DA0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>
      <w:pPr>
        <w:rPr>
          <w:lang w:val="en-US"/>
        </w:rPr>
      </w:pPr>
    </w:p>
    <w:p w:rsidR="00DC3E88" w:rsidRPr="00DC3E88" w:rsidRDefault="00DC3E88">
      <w:pPr>
        <w:rPr>
          <w:lang w:val="en-US"/>
        </w:rPr>
      </w:pPr>
    </w:p>
    <w:p w:rsidR="00E07FB8" w:rsidRDefault="00E07FB8"/>
    <w:p w:rsidR="00753899" w:rsidRDefault="00753899"/>
    <w:p w:rsidR="00102A29" w:rsidRPr="00B216AA" w:rsidRDefault="00102A29"/>
    <w:p w:rsidR="00E07FB8" w:rsidRDefault="002D672D" w:rsidP="00CC3697">
      <w:pPr>
        <w:tabs>
          <w:tab w:val="left" w:pos="-5400"/>
          <w:tab w:val="left" w:pos="3060"/>
        </w:tabs>
        <w:ind w:firstLine="360"/>
        <w:rPr>
          <w:lang w:val="en-US"/>
        </w:rPr>
      </w:pPr>
      <w:r>
        <w:tab/>
      </w:r>
    </w:p>
    <w:p w:rsidR="00F77C94" w:rsidRPr="00F77C94" w:rsidRDefault="00E80056" w:rsidP="00F77C94">
      <w:pPr>
        <w:pStyle w:val="a3"/>
        <w:ind w:right="5384" w:firstLine="0"/>
        <w:rPr>
          <w:sz w:val="27"/>
          <w:szCs w:val="27"/>
        </w:rPr>
      </w:pPr>
      <w:proofErr w:type="gramStart"/>
      <w:r w:rsidRPr="00F77C94">
        <w:rPr>
          <w:sz w:val="27"/>
          <w:szCs w:val="27"/>
        </w:rPr>
        <w:t>О</w:t>
      </w:r>
      <w:r w:rsidR="00372DA0" w:rsidRPr="00F77C94">
        <w:rPr>
          <w:sz w:val="27"/>
          <w:szCs w:val="27"/>
        </w:rPr>
        <w:t xml:space="preserve"> Порядк</w:t>
      </w:r>
      <w:r w:rsidR="00D526CD" w:rsidRPr="00F77C94">
        <w:rPr>
          <w:sz w:val="27"/>
          <w:szCs w:val="27"/>
        </w:rPr>
        <w:t>е</w:t>
      </w:r>
      <w:r w:rsidR="00372DA0" w:rsidRPr="00F77C94">
        <w:rPr>
          <w:sz w:val="27"/>
          <w:szCs w:val="27"/>
        </w:rPr>
        <w:t xml:space="preserve"> </w:t>
      </w:r>
      <w:r w:rsidR="00AD2D9F" w:rsidRPr="00F77C94">
        <w:rPr>
          <w:sz w:val="27"/>
          <w:szCs w:val="27"/>
        </w:rPr>
        <w:t xml:space="preserve">предоставления </w:t>
      </w:r>
      <w:r w:rsidR="00F77C94" w:rsidRPr="00F77C94">
        <w:rPr>
          <w:sz w:val="27"/>
          <w:szCs w:val="27"/>
        </w:rPr>
        <w:t xml:space="preserve">за счет средств областного бюджета </w:t>
      </w:r>
      <w:r w:rsidR="00AD2D9F" w:rsidRPr="00F77C94">
        <w:rPr>
          <w:sz w:val="27"/>
          <w:szCs w:val="27"/>
        </w:rPr>
        <w:t xml:space="preserve">в 2024 году субсидий юридическим лицам на возмещение затрат </w:t>
      </w:r>
      <w:r w:rsidR="00F77C94" w:rsidRPr="00F77C94">
        <w:rPr>
          <w:sz w:val="27"/>
          <w:szCs w:val="27"/>
        </w:rPr>
        <w:t>по выполнению инженерных изысканий, проектированию, экспертизы проектной документации и (или) результатов инженерных изысканий, строительству (реконструкции) и вводу в эксплуатацию объектов инфраструктуры, а также по подключению (технологическому присоединению) объектов капитального строительства</w:t>
      </w:r>
      <w:r w:rsidR="00F77C94">
        <w:rPr>
          <w:sz w:val="27"/>
          <w:szCs w:val="27"/>
        </w:rPr>
        <w:br/>
        <w:t xml:space="preserve">к сетям инженерно-технического </w:t>
      </w:r>
      <w:r w:rsidR="00F77C94" w:rsidRPr="00F77C94">
        <w:rPr>
          <w:sz w:val="27"/>
          <w:szCs w:val="27"/>
        </w:rPr>
        <w:t>обеспечения в рамках реализации новых инвестиционных проектов</w:t>
      </w:r>
      <w:proofErr w:type="gramEnd"/>
    </w:p>
    <w:p w:rsidR="00975ADE" w:rsidRPr="00F77C94" w:rsidRDefault="00975ADE" w:rsidP="00975ADE">
      <w:pPr>
        <w:pStyle w:val="a3"/>
        <w:ind w:right="5384" w:firstLine="0"/>
        <w:rPr>
          <w:sz w:val="27"/>
          <w:szCs w:val="27"/>
        </w:rPr>
      </w:pPr>
    </w:p>
    <w:p w:rsidR="00976B31" w:rsidRPr="00F77C94" w:rsidRDefault="009A261F" w:rsidP="00975ADE">
      <w:pPr>
        <w:autoSpaceDE w:val="0"/>
        <w:autoSpaceDN w:val="0"/>
        <w:adjustRightInd w:val="0"/>
        <w:ind w:firstLine="0"/>
        <w:jc w:val="center"/>
        <w:rPr>
          <w:sz w:val="27"/>
          <w:szCs w:val="27"/>
        </w:rPr>
      </w:pPr>
      <w:r w:rsidRPr="00F77C94">
        <w:rPr>
          <w:sz w:val="27"/>
          <w:szCs w:val="27"/>
        </w:rPr>
        <w:t xml:space="preserve">Правительство Челябинской области </w:t>
      </w:r>
      <w:r w:rsidR="00976B31" w:rsidRPr="00F77C94">
        <w:rPr>
          <w:sz w:val="27"/>
          <w:szCs w:val="27"/>
        </w:rPr>
        <w:t>ПОСТАНОВЛЯ</w:t>
      </w:r>
      <w:r w:rsidRPr="00F77C94">
        <w:rPr>
          <w:sz w:val="27"/>
          <w:szCs w:val="27"/>
        </w:rPr>
        <w:t>ЕТ</w:t>
      </w:r>
      <w:r w:rsidR="00976B31" w:rsidRPr="00F77C94">
        <w:rPr>
          <w:sz w:val="27"/>
          <w:szCs w:val="27"/>
        </w:rPr>
        <w:t>:</w:t>
      </w:r>
    </w:p>
    <w:p w:rsidR="00372DA0" w:rsidRPr="00F77C94" w:rsidRDefault="00976B31" w:rsidP="00F77C94">
      <w:pPr>
        <w:pStyle w:val="ConsPlusNormal"/>
        <w:ind w:firstLine="709"/>
        <w:jc w:val="both"/>
        <w:rPr>
          <w:sz w:val="27"/>
          <w:szCs w:val="27"/>
        </w:rPr>
      </w:pPr>
      <w:r w:rsidRPr="00F77C94">
        <w:rPr>
          <w:sz w:val="27"/>
          <w:szCs w:val="27"/>
        </w:rPr>
        <w:t xml:space="preserve">1. </w:t>
      </w:r>
      <w:proofErr w:type="gramStart"/>
      <w:r w:rsidR="00372DA0" w:rsidRPr="00F77C94">
        <w:rPr>
          <w:sz w:val="27"/>
          <w:szCs w:val="27"/>
        </w:rPr>
        <w:t xml:space="preserve">Утвердить </w:t>
      </w:r>
      <w:r w:rsidR="00D526CD" w:rsidRPr="00F77C94">
        <w:rPr>
          <w:sz w:val="27"/>
          <w:szCs w:val="27"/>
        </w:rPr>
        <w:t xml:space="preserve">прилагаемый </w:t>
      </w:r>
      <w:r w:rsidR="00372DA0" w:rsidRPr="00F77C94">
        <w:rPr>
          <w:sz w:val="27"/>
          <w:szCs w:val="27"/>
        </w:rPr>
        <w:t xml:space="preserve">Порядок </w:t>
      </w:r>
      <w:r w:rsidR="00F77C94" w:rsidRPr="00F77C94">
        <w:rPr>
          <w:sz w:val="27"/>
          <w:szCs w:val="27"/>
        </w:rPr>
        <w:t>предоставления за счет средств областного бюджета в 2024 году субсидий юридическим лицам на возмещение затрат по выполнению инженерных изысканий, проектированию, экспертизы проектной документации и (или) результатов инженерных изысканий, строительству (реконструкции) и вводу в эксплуатацию объектов инфраструктуры, а также по подключению (технологическому присоединению) объектов капитального строительства к сетям инженерно-технического обеспечения в рамках реализации новых инвестиционных проектов</w:t>
      </w:r>
      <w:r w:rsidR="00372DA0" w:rsidRPr="00F77C94">
        <w:rPr>
          <w:bCs/>
          <w:sz w:val="27"/>
          <w:szCs w:val="27"/>
        </w:rPr>
        <w:t>.</w:t>
      </w:r>
      <w:proofErr w:type="gramEnd"/>
    </w:p>
    <w:p w:rsidR="0066625E" w:rsidRPr="00F77C94" w:rsidRDefault="00242102" w:rsidP="00F77C94">
      <w:pPr>
        <w:autoSpaceDE w:val="0"/>
        <w:autoSpaceDN w:val="0"/>
        <w:adjustRightInd w:val="0"/>
        <w:ind w:firstLine="851"/>
        <w:rPr>
          <w:sz w:val="27"/>
          <w:szCs w:val="27"/>
        </w:rPr>
      </w:pPr>
      <w:r w:rsidRPr="00F77C94">
        <w:rPr>
          <w:sz w:val="27"/>
          <w:szCs w:val="27"/>
        </w:rPr>
        <w:t>2. Настоящее постановление подлежит официальному опубликованию.</w:t>
      </w:r>
    </w:p>
    <w:p w:rsidR="0066625E" w:rsidRDefault="0066625E" w:rsidP="00C86E5F">
      <w:pPr>
        <w:tabs>
          <w:tab w:val="left" w:pos="7380"/>
        </w:tabs>
        <w:ind w:firstLine="0"/>
        <w:rPr>
          <w:sz w:val="27"/>
          <w:szCs w:val="27"/>
        </w:rPr>
      </w:pPr>
    </w:p>
    <w:p w:rsidR="00F77C94" w:rsidRPr="00F77C94" w:rsidRDefault="00F77C94" w:rsidP="00C86E5F">
      <w:pPr>
        <w:tabs>
          <w:tab w:val="left" w:pos="7380"/>
        </w:tabs>
        <w:ind w:firstLine="0"/>
        <w:rPr>
          <w:sz w:val="27"/>
          <w:szCs w:val="27"/>
        </w:rPr>
      </w:pPr>
    </w:p>
    <w:p w:rsidR="009A261F" w:rsidRPr="00F77C94" w:rsidRDefault="001F5FC9" w:rsidP="009927E9">
      <w:pPr>
        <w:tabs>
          <w:tab w:val="left" w:pos="7380"/>
        </w:tabs>
        <w:ind w:firstLine="0"/>
        <w:rPr>
          <w:sz w:val="27"/>
          <w:szCs w:val="27"/>
        </w:rPr>
      </w:pPr>
      <w:r>
        <w:rPr>
          <w:sz w:val="28"/>
          <w:szCs w:val="28"/>
        </w:rPr>
        <w:t xml:space="preserve">                  </w:t>
      </w:r>
      <w:r w:rsidR="009927E9">
        <w:rPr>
          <w:sz w:val="28"/>
          <w:szCs w:val="28"/>
        </w:rPr>
        <w:t>П</w:t>
      </w:r>
      <w:r w:rsidR="00C86E5F">
        <w:rPr>
          <w:sz w:val="28"/>
          <w:szCs w:val="28"/>
        </w:rPr>
        <w:t>редседател</w:t>
      </w:r>
      <w:r w:rsidR="009927E9">
        <w:rPr>
          <w:sz w:val="28"/>
          <w:szCs w:val="28"/>
        </w:rPr>
        <w:t>ь</w:t>
      </w:r>
    </w:p>
    <w:p w:rsidR="004F5120" w:rsidRPr="00FB057A" w:rsidRDefault="00C86E5F" w:rsidP="00372DA0">
      <w:pPr>
        <w:tabs>
          <w:tab w:val="left" w:pos="7380"/>
        </w:tabs>
        <w:ind w:firstLine="0"/>
        <w:rPr>
          <w:sz w:val="27"/>
          <w:szCs w:val="27"/>
        </w:rPr>
      </w:pPr>
      <w:r w:rsidRPr="00F77C94">
        <w:rPr>
          <w:sz w:val="27"/>
          <w:szCs w:val="27"/>
        </w:rPr>
        <w:t>Правительства</w:t>
      </w:r>
      <w:r w:rsidR="00E80056" w:rsidRPr="00F77C94">
        <w:rPr>
          <w:sz w:val="27"/>
          <w:szCs w:val="27"/>
        </w:rPr>
        <w:t xml:space="preserve"> Челябинск</w:t>
      </w:r>
      <w:r w:rsidR="00242102" w:rsidRPr="00F77C94">
        <w:rPr>
          <w:sz w:val="27"/>
          <w:szCs w:val="27"/>
        </w:rPr>
        <w:t>ой области</w:t>
      </w:r>
      <w:r w:rsidR="00242102" w:rsidRPr="00F77C94">
        <w:rPr>
          <w:sz w:val="27"/>
          <w:szCs w:val="27"/>
        </w:rPr>
        <w:tab/>
        <w:t xml:space="preserve">         А.Л. </w:t>
      </w:r>
      <w:proofErr w:type="spellStart"/>
      <w:r w:rsidR="00242102" w:rsidRPr="00F77C94">
        <w:rPr>
          <w:sz w:val="27"/>
          <w:szCs w:val="27"/>
        </w:rPr>
        <w:t>Текслер</w:t>
      </w:r>
      <w:bookmarkStart w:id="0" w:name="_GoBack"/>
      <w:bookmarkEnd w:id="0"/>
      <w:proofErr w:type="spellEnd"/>
    </w:p>
    <w:sectPr w:rsidR="004F5120" w:rsidRPr="00FB057A" w:rsidSect="00F53FDF">
      <w:headerReference w:type="even" r:id="rId7"/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C94" w:rsidRDefault="00F77C94">
      <w:r>
        <w:separator/>
      </w:r>
    </w:p>
  </w:endnote>
  <w:endnote w:type="continuationSeparator" w:id="0">
    <w:p w:rsidR="00F77C94" w:rsidRDefault="00F77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C94" w:rsidRDefault="00F77C94">
      <w:r>
        <w:separator/>
      </w:r>
    </w:p>
  </w:footnote>
  <w:footnote w:type="continuationSeparator" w:id="0">
    <w:p w:rsidR="00F77C94" w:rsidRDefault="00F77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C94" w:rsidRDefault="00F367D4" w:rsidP="00521B1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77C9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77C94" w:rsidRDefault="00F77C9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08273481"/>
      <w:docPartObj>
        <w:docPartGallery w:val="Page Numbers (Top of Page)"/>
        <w:docPartUnique/>
      </w:docPartObj>
    </w:sdtPr>
    <w:sdtContent>
      <w:p w:rsidR="00F77C94" w:rsidRDefault="00F367D4">
        <w:pPr>
          <w:pStyle w:val="a4"/>
          <w:jc w:val="center"/>
        </w:pPr>
        <w:fldSimple w:instr=" PAGE   \* MERGEFORMAT ">
          <w:r w:rsidR="00FB057A">
            <w:rPr>
              <w:noProof/>
            </w:rPr>
            <w:t>2</w:t>
          </w:r>
        </w:fldSimple>
      </w:p>
    </w:sdtContent>
  </w:sdt>
  <w:p w:rsidR="00F77C94" w:rsidRDefault="00F77C9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6E5F"/>
    <w:rsid w:val="00005099"/>
    <w:rsid w:val="00024B4A"/>
    <w:rsid w:val="00026EDE"/>
    <w:rsid w:val="0005098C"/>
    <w:rsid w:val="00052BE7"/>
    <w:rsid w:val="000535CA"/>
    <w:rsid w:val="000538ED"/>
    <w:rsid w:val="00060BCE"/>
    <w:rsid w:val="00072ECB"/>
    <w:rsid w:val="00080FDE"/>
    <w:rsid w:val="0008465A"/>
    <w:rsid w:val="0008705E"/>
    <w:rsid w:val="00096CB3"/>
    <w:rsid w:val="000A0799"/>
    <w:rsid w:val="000A12FE"/>
    <w:rsid w:val="000A1839"/>
    <w:rsid w:val="000A413A"/>
    <w:rsid w:val="000B5DB9"/>
    <w:rsid w:val="000B77DF"/>
    <w:rsid w:val="000C22F3"/>
    <w:rsid w:val="000E0890"/>
    <w:rsid w:val="000E31AF"/>
    <w:rsid w:val="000E6139"/>
    <w:rsid w:val="00102A29"/>
    <w:rsid w:val="00113AE1"/>
    <w:rsid w:val="00120532"/>
    <w:rsid w:val="00122AEF"/>
    <w:rsid w:val="00124587"/>
    <w:rsid w:val="00124C27"/>
    <w:rsid w:val="00131557"/>
    <w:rsid w:val="0014354C"/>
    <w:rsid w:val="00145303"/>
    <w:rsid w:val="00152F4C"/>
    <w:rsid w:val="001533BD"/>
    <w:rsid w:val="00157940"/>
    <w:rsid w:val="00177718"/>
    <w:rsid w:val="00181553"/>
    <w:rsid w:val="00190B3A"/>
    <w:rsid w:val="001A688C"/>
    <w:rsid w:val="001B1F3F"/>
    <w:rsid w:val="001B2F2B"/>
    <w:rsid w:val="001B7A03"/>
    <w:rsid w:val="001C4F9C"/>
    <w:rsid w:val="001C5C04"/>
    <w:rsid w:val="001E6E2B"/>
    <w:rsid w:val="001F3445"/>
    <w:rsid w:val="001F5FC9"/>
    <w:rsid w:val="002014F5"/>
    <w:rsid w:val="00211208"/>
    <w:rsid w:val="00217D08"/>
    <w:rsid w:val="00217E7B"/>
    <w:rsid w:val="00242102"/>
    <w:rsid w:val="0024310F"/>
    <w:rsid w:val="00251338"/>
    <w:rsid w:val="002532B5"/>
    <w:rsid w:val="00263F85"/>
    <w:rsid w:val="00264628"/>
    <w:rsid w:val="00276086"/>
    <w:rsid w:val="002974AD"/>
    <w:rsid w:val="002A670A"/>
    <w:rsid w:val="002A7C7B"/>
    <w:rsid w:val="002B3D35"/>
    <w:rsid w:val="002C5DFC"/>
    <w:rsid w:val="002C7028"/>
    <w:rsid w:val="002D2DB7"/>
    <w:rsid w:val="002D51DA"/>
    <w:rsid w:val="002D65B6"/>
    <w:rsid w:val="002D672D"/>
    <w:rsid w:val="002E59B4"/>
    <w:rsid w:val="002E5EEF"/>
    <w:rsid w:val="002E7D09"/>
    <w:rsid w:val="002F1E50"/>
    <w:rsid w:val="00302432"/>
    <w:rsid w:val="00311C62"/>
    <w:rsid w:val="003139B9"/>
    <w:rsid w:val="00314F87"/>
    <w:rsid w:val="003165B1"/>
    <w:rsid w:val="003230BC"/>
    <w:rsid w:val="003261B7"/>
    <w:rsid w:val="00332A54"/>
    <w:rsid w:val="00346491"/>
    <w:rsid w:val="003547CD"/>
    <w:rsid w:val="003651D2"/>
    <w:rsid w:val="00370679"/>
    <w:rsid w:val="00372DA0"/>
    <w:rsid w:val="00387960"/>
    <w:rsid w:val="00397799"/>
    <w:rsid w:val="003A1244"/>
    <w:rsid w:val="003C0ACF"/>
    <w:rsid w:val="003C69AF"/>
    <w:rsid w:val="003D1D83"/>
    <w:rsid w:val="003D6779"/>
    <w:rsid w:val="003E7E09"/>
    <w:rsid w:val="003F1CB5"/>
    <w:rsid w:val="003F5E3B"/>
    <w:rsid w:val="004109E8"/>
    <w:rsid w:val="00430044"/>
    <w:rsid w:val="00432049"/>
    <w:rsid w:val="004322AB"/>
    <w:rsid w:val="004438B6"/>
    <w:rsid w:val="00444E46"/>
    <w:rsid w:val="0046688C"/>
    <w:rsid w:val="00480D48"/>
    <w:rsid w:val="00481F34"/>
    <w:rsid w:val="004831EB"/>
    <w:rsid w:val="00494632"/>
    <w:rsid w:val="00496CE8"/>
    <w:rsid w:val="004A297E"/>
    <w:rsid w:val="004A396D"/>
    <w:rsid w:val="004C1326"/>
    <w:rsid w:val="004C1F18"/>
    <w:rsid w:val="004F5120"/>
    <w:rsid w:val="004F7AA8"/>
    <w:rsid w:val="005072F4"/>
    <w:rsid w:val="005102AB"/>
    <w:rsid w:val="00521B13"/>
    <w:rsid w:val="00535EAC"/>
    <w:rsid w:val="00537A47"/>
    <w:rsid w:val="00540161"/>
    <w:rsid w:val="0054109D"/>
    <w:rsid w:val="00556793"/>
    <w:rsid w:val="00560D5B"/>
    <w:rsid w:val="00565480"/>
    <w:rsid w:val="00570525"/>
    <w:rsid w:val="00575143"/>
    <w:rsid w:val="00592373"/>
    <w:rsid w:val="00595628"/>
    <w:rsid w:val="0059616C"/>
    <w:rsid w:val="0059697E"/>
    <w:rsid w:val="005C54CB"/>
    <w:rsid w:val="005D662E"/>
    <w:rsid w:val="005D6D95"/>
    <w:rsid w:val="005E0746"/>
    <w:rsid w:val="005F0787"/>
    <w:rsid w:val="005F38D4"/>
    <w:rsid w:val="005F4E6D"/>
    <w:rsid w:val="005F697D"/>
    <w:rsid w:val="00604558"/>
    <w:rsid w:val="006046BB"/>
    <w:rsid w:val="00621FC4"/>
    <w:rsid w:val="00634039"/>
    <w:rsid w:val="00637E90"/>
    <w:rsid w:val="006412EB"/>
    <w:rsid w:val="0064670A"/>
    <w:rsid w:val="00646B44"/>
    <w:rsid w:val="00646C7F"/>
    <w:rsid w:val="00646C8A"/>
    <w:rsid w:val="00656525"/>
    <w:rsid w:val="00660BD8"/>
    <w:rsid w:val="0066625E"/>
    <w:rsid w:val="00667D67"/>
    <w:rsid w:val="006707D6"/>
    <w:rsid w:val="00675568"/>
    <w:rsid w:val="00683754"/>
    <w:rsid w:val="00686CD7"/>
    <w:rsid w:val="006A1B2A"/>
    <w:rsid w:val="006C6A5D"/>
    <w:rsid w:val="006D6A2D"/>
    <w:rsid w:val="006E1695"/>
    <w:rsid w:val="006F35F1"/>
    <w:rsid w:val="006F61CC"/>
    <w:rsid w:val="00701E8B"/>
    <w:rsid w:val="00716696"/>
    <w:rsid w:val="0072008C"/>
    <w:rsid w:val="007234EF"/>
    <w:rsid w:val="007503C9"/>
    <w:rsid w:val="00753899"/>
    <w:rsid w:val="00762FE3"/>
    <w:rsid w:val="00766611"/>
    <w:rsid w:val="00777470"/>
    <w:rsid w:val="00783B39"/>
    <w:rsid w:val="0079162F"/>
    <w:rsid w:val="00797BC0"/>
    <w:rsid w:val="007A3276"/>
    <w:rsid w:val="007A3B61"/>
    <w:rsid w:val="007A7C7E"/>
    <w:rsid w:val="007C038C"/>
    <w:rsid w:val="007C3FDB"/>
    <w:rsid w:val="007C6536"/>
    <w:rsid w:val="008115EC"/>
    <w:rsid w:val="00813772"/>
    <w:rsid w:val="00821353"/>
    <w:rsid w:val="00825990"/>
    <w:rsid w:val="0083267B"/>
    <w:rsid w:val="0084647B"/>
    <w:rsid w:val="00854A6C"/>
    <w:rsid w:val="00863BC9"/>
    <w:rsid w:val="00877391"/>
    <w:rsid w:val="00891EAC"/>
    <w:rsid w:val="0089485B"/>
    <w:rsid w:val="008A0CF8"/>
    <w:rsid w:val="008A1E75"/>
    <w:rsid w:val="008B0B18"/>
    <w:rsid w:val="008B5487"/>
    <w:rsid w:val="008B7E0B"/>
    <w:rsid w:val="008D0C11"/>
    <w:rsid w:val="008D277F"/>
    <w:rsid w:val="008E2E20"/>
    <w:rsid w:val="008E3927"/>
    <w:rsid w:val="008E749A"/>
    <w:rsid w:val="008E7661"/>
    <w:rsid w:val="008E7CE6"/>
    <w:rsid w:val="008F7688"/>
    <w:rsid w:val="00911D60"/>
    <w:rsid w:val="00913DB7"/>
    <w:rsid w:val="00916FC8"/>
    <w:rsid w:val="00936308"/>
    <w:rsid w:val="00941826"/>
    <w:rsid w:val="00946006"/>
    <w:rsid w:val="00954D47"/>
    <w:rsid w:val="0095567C"/>
    <w:rsid w:val="0096240F"/>
    <w:rsid w:val="00975ADE"/>
    <w:rsid w:val="00976B31"/>
    <w:rsid w:val="00986B80"/>
    <w:rsid w:val="009927E9"/>
    <w:rsid w:val="009A261F"/>
    <w:rsid w:val="009C4814"/>
    <w:rsid w:val="009D1C63"/>
    <w:rsid w:val="009D61E2"/>
    <w:rsid w:val="009E1DE2"/>
    <w:rsid w:val="009F553C"/>
    <w:rsid w:val="009F70B9"/>
    <w:rsid w:val="00A02D0E"/>
    <w:rsid w:val="00A11E33"/>
    <w:rsid w:val="00A12BEC"/>
    <w:rsid w:val="00A21528"/>
    <w:rsid w:val="00A41667"/>
    <w:rsid w:val="00A42B89"/>
    <w:rsid w:val="00A434A4"/>
    <w:rsid w:val="00A4365E"/>
    <w:rsid w:val="00A4515D"/>
    <w:rsid w:val="00A64E78"/>
    <w:rsid w:val="00A76674"/>
    <w:rsid w:val="00A8578C"/>
    <w:rsid w:val="00A91F15"/>
    <w:rsid w:val="00A9433E"/>
    <w:rsid w:val="00A96080"/>
    <w:rsid w:val="00AA051F"/>
    <w:rsid w:val="00AA76B6"/>
    <w:rsid w:val="00AB0ADE"/>
    <w:rsid w:val="00AB76C5"/>
    <w:rsid w:val="00AC056A"/>
    <w:rsid w:val="00AC4BB7"/>
    <w:rsid w:val="00AC4D66"/>
    <w:rsid w:val="00AD2D9F"/>
    <w:rsid w:val="00AD324A"/>
    <w:rsid w:val="00AD3FA9"/>
    <w:rsid w:val="00AD4D42"/>
    <w:rsid w:val="00AF0F86"/>
    <w:rsid w:val="00B04A40"/>
    <w:rsid w:val="00B216AA"/>
    <w:rsid w:val="00B22E48"/>
    <w:rsid w:val="00B40ADA"/>
    <w:rsid w:val="00B50E2F"/>
    <w:rsid w:val="00B50F78"/>
    <w:rsid w:val="00B52096"/>
    <w:rsid w:val="00B573A2"/>
    <w:rsid w:val="00B73310"/>
    <w:rsid w:val="00B802BF"/>
    <w:rsid w:val="00B80D9D"/>
    <w:rsid w:val="00B819A6"/>
    <w:rsid w:val="00B91C03"/>
    <w:rsid w:val="00BA0220"/>
    <w:rsid w:val="00BA0BA7"/>
    <w:rsid w:val="00BA4ADB"/>
    <w:rsid w:val="00BA5BC8"/>
    <w:rsid w:val="00BE1F00"/>
    <w:rsid w:val="00BE69EC"/>
    <w:rsid w:val="00BF5FC0"/>
    <w:rsid w:val="00C02EE2"/>
    <w:rsid w:val="00C05324"/>
    <w:rsid w:val="00C068BB"/>
    <w:rsid w:val="00C111E7"/>
    <w:rsid w:val="00C15122"/>
    <w:rsid w:val="00C16357"/>
    <w:rsid w:val="00C175DD"/>
    <w:rsid w:val="00C31A9B"/>
    <w:rsid w:val="00C53194"/>
    <w:rsid w:val="00C60643"/>
    <w:rsid w:val="00C60FE5"/>
    <w:rsid w:val="00C74AC4"/>
    <w:rsid w:val="00C77C33"/>
    <w:rsid w:val="00C84A01"/>
    <w:rsid w:val="00C86E5F"/>
    <w:rsid w:val="00C91906"/>
    <w:rsid w:val="00C959F4"/>
    <w:rsid w:val="00CA0A0F"/>
    <w:rsid w:val="00CA479F"/>
    <w:rsid w:val="00CA5E26"/>
    <w:rsid w:val="00CB40AC"/>
    <w:rsid w:val="00CB4949"/>
    <w:rsid w:val="00CC3697"/>
    <w:rsid w:val="00CD00E7"/>
    <w:rsid w:val="00CD2041"/>
    <w:rsid w:val="00CE7EEC"/>
    <w:rsid w:val="00CF2B8C"/>
    <w:rsid w:val="00D04643"/>
    <w:rsid w:val="00D07595"/>
    <w:rsid w:val="00D1136D"/>
    <w:rsid w:val="00D11654"/>
    <w:rsid w:val="00D1339C"/>
    <w:rsid w:val="00D15596"/>
    <w:rsid w:val="00D32635"/>
    <w:rsid w:val="00D34656"/>
    <w:rsid w:val="00D526CD"/>
    <w:rsid w:val="00D63583"/>
    <w:rsid w:val="00D6501A"/>
    <w:rsid w:val="00D82960"/>
    <w:rsid w:val="00D90D20"/>
    <w:rsid w:val="00D9113C"/>
    <w:rsid w:val="00D95671"/>
    <w:rsid w:val="00D962FA"/>
    <w:rsid w:val="00D975FD"/>
    <w:rsid w:val="00DB0556"/>
    <w:rsid w:val="00DB0FCC"/>
    <w:rsid w:val="00DB6825"/>
    <w:rsid w:val="00DC2895"/>
    <w:rsid w:val="00DC3E88"/>
    <w:rsid w:val="00DC5917"/>
    <w:rsid w:val="00DE02FF"/>
    <w:rsid w:val="00DF63C8"/>
    <w:rsid w:val="00E07FB8"/>
    <w:rsid w:val="00E1107F"/>
    <w:rsid w:val="00E15D24"/>
    <w:rsid w:val="00E20D0A"/>
    <w:rsid w:val="00E30335"/>
    <w:rsid w:val="00E3060B"/>
    <w:rsid w:val="00E31B4F"/>
    <w:rsid w:val="00E475BD"/>
    <w:rsid w:val="00E7480D"/>
    <w:rsid w:val="00E7788F"/>
    <w:rsid w:val="00E80056"/>
    <w:rsid w:val="00E8535C"/>
    <w:rsid w:val="00E86DDA"/>
    <w:rsid w:val="00E90468"/>
    <w:rsid w:val="00E966AF"/>
    <w:rsid w:val="00EA76FF"/>
    <w:rsid w:val="00EB743B"/>
    <w:rsid w:val="00EC2A6A"/>
    <w:rsid w:val="00EC45D0"/>
    <w:rsid w:val="00EE62E9"/>
    <w:rsid w:val="00EF5C2B"/>
    <w:rsid w:val="00F02A33"/>
    <w:rsid w:val="00F206C0"/>
    <w:rsid w:val="00F367D4"/>
    <w:rsid w:val="00F37B8B"/>
    <w:rsid w:val="00F42A0C"/>
    <w:rsid w:val="00F4327E"/>
    <w:rsid w:val="00F5073D"/>
    <w:rsid w:val="00F53FDF"/>
    <w:rsid w:val="00F76CBD"/>
    <w:rsid w:val="00F77C94"/>
    <w:rsid w:val="00F80310"/>
    <w:rsid w:val="00F9520D"/>
    <w:rsid w:val="00FA7226"/>
    <w:rsid w:val="00FB057A"/>
    <w:rsid w:val="00FB57C8"/>
    <w:rsid w:val="00FD57C1"/>
    <w:rsid w:val="00FE0F8A"/>
    <w:rsid w:val="00FF7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6006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A051F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E07FB8"/>
    <w:pPr>
      <w:ind w:firstLine="709"/>
      <w:jc w:val="both"/>
    </w:pPr>
    <w:rPr>
      <w:snapToGrid w:val="0"/>
    </w:rPr>
  </w:style>
  <w:style w:type="paragraph" w:styleId="a3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4">
    <w:name w:val="header"/>
    <w:basedOn w:val="a"/>
    <w:link w:val="a5"/>
    <w:uiPriority w:val="99"/>
    <w:rsid w:val="00521B1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21B13"/>
  </w:style>
  <w:style w:type="paragraph" w:styleId="a7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6C6A5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C6A5D"/>
    <w:rPr>
      <w:sz w:val="24"/>
      <w:szCs w:val="24"/>
    </w:rPr>
  </w:style>
  <w:style w:type="paragraph" w:styleId="aa">
    <w:name w:val="List Paragraph"/>
    <w:basedOn w:val="a"/>
    <w:uiPriority w:val="34"/>
    <w:qFormat/>
    <w:rsid w:val="00975ADE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B52096"/>
    <w:rPr>
      <w:sz w:val="24"/>
      <w:szCs w:val="24"/>
    </w:rPr>
  </w:style>
  <w:style w:type="character" w:customStyle="1" w:styleId="ab">
    <w:name w:val="Гипертекстовая ссылка"/>
    <w:basedOn w:val="a0"/>
    <w:uiPriority w:val="99"/>
    <w:rsid w:val="003D6779"/>
    <w:rPr>
      <w:color w:val="106BBE"/>
    </w:rPr>
  </w:style>
  <w:style w:type="character" w:customStyle="1" w:styleId="bx-messenger-message">
    <w:name w:val="bx-messenger-message"/>
    <w:basedOn w:val="a0"/>
    <w:rsid w:val="002C7028"/>
  </w:style>
  <w:style w:type="paragraph" w:customStyle="1" w:styleId="ac">
    <w:name w:val="Нормальный (таблица)"/>
    <w:basedOn w:val="a"/>
    <w:next w:val="a"/>
    <w:uiPriority w:val="99"/>
    <w:rsid w:val="00891EAC"/>
    <w:pPr>
      <w:autoSpaceDE w:val="0"/>
      <w:autoSpaceDN w:val="0"/>
      <w:adjustRightInd w:val="0"/>
      <w:ind w:firstLine="0"/>
    </w:pPr>
    <w:rPr>
      <w:rFonts w:ascii="Arial" w:hAnsi="Arial" w:cs="Arial"/>
    </w:rPr>
  </w:style>
  <w:style w:type="character" w:customStyle="1" w:styleId="ad">
    <w:name w:val="Сравнение редакций. Добавленный фрагмент"/>
    <w:uiPriority w:val="99"/>
    <w:rsid w:val="00797BC0"/>
    <w:rPr>
      <w:color w:val="000000"/>
      <w:shd w:val="clear" w:color="auto" w:fill="C1D7FF"/>
    </w:rPr>
  </w:style>
  <w:style w:type="character" w:customStyle="1" w:styleId="10">
    <w:name w:val="Заголовок 1 Знак"/>
    <w:basedOn w:val="a0"/>
    <w:link w:val="1"/>
    <w:uiPriority w:val="99"/>
    <w:rsid w:val="00AA051F"/>
    <w:rPr>
      <w:rFonts w:ascii="Arial" w:hAnsi="Arial" w:cs="Arial"/>
      <w:b/>
      <w:bCs/>
      <w:color w:val="26282F"/>
      <w:sz w:val="24"/>
      <w:szCs w:val="24"/>
    </w:rPr>
  </w:style>
  <w:style w:type="table" w:styleId="ae">
    <w:name w:val="Table Grid"/>
    <w:basedOn w:val="a1"/>
    <w:rsid w:val="002D65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Прижатый влево"/>
    <w:basedOn w:val="a"/>
    <w:next w:val="a"/>
    <w:uiPriority w:val="99"/>
    <w:rsid w:val="00AD3FA9"/>
    <w:pPr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styleId="af0">
    <w:name w:val="Hyperlink"/>
    <w:basedOn w:val="a0"/>
    <w:uiPriority w:val="99"/>
    <w:unhideWhenUsed/>
    <w:rsid w:val="00AD3FA9"/>
    <w:rPr>
      <w:color w:val="0000FF" w:themeColor="hyperlink"/>
      <w:u w:val="single"/>
    </w:rPr>
  </w:style>
  <w:style w:type="paragraph" w:customStyle="1" w:styleId="12">
    <w:name w:val="Абзац списка1"/>
    <w:basedOn w:val="a"/>
    <w:rsid w:val="00372DA0"/>
    <w:pPr>
      <w:ind w:left="720" w:firstLine="0"/>
      <w:jc w:val="left"/>
    </w:pPr>
  </w:style>
  <w:style w:type="paragraph" w:customStyle="1" w:styleId="ConsPlusNormal">
    <w:name w:val="ConsPlusNormal"/>
    <w:rsid w:val="00F77C9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10A50-4119-4122-9111-0A73EA82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</Template>
  <TotalTime>85</TotalTime>
  <Pages>1</Pages>
  <Words>132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anufrievaen</dc:creator>
  <cp:lastModifiedBy>VitovichAA</cp:lastModifiedBy>
  <cp:revision>14</cp:revision>
  <cp:lastPrinted>2023-09-14T09:55:00Z</cp:lastPrinted>
  <dcterms:created xsi:type="dcterms:W3CDTF">2023-03-30T05:22:00Z</dcterms:created>
  <dcterms:modified xsi:type="dcterms:W3CDTF">2023-10-11T11:44:00Z</dcterms:modified>
</cp:coreProperties>
</file>